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Brochure Layout - Outside"/>
      </w:tblPr>
      <w:tblGrid>
        <w:gridCol w:w="4032"/>
        <w:gridCol w:w="576"/>
        <w:gridCol w:w="576"/>
        <w:gridCol w:w="4176"/>
        <w:gridCol w:w="576"/>
        <w:gridCol w:w="576"/>
        <w:gridCol w:w="4176"/>
      </w:tblGrid>
      <w:tr w:rsidR="00841411">
        <w:trPr>
          <w:trHeight w:hRule="exact" w:val="10800"/>
        </w:trPr>
        <w:tc>
          <w:tcPr>
            <w:tcW w:w="4032" w:type="dxa"/>
            <w:vAlign w:val="bottom"/>
          </w:tcPr>
          <w:p w:rsidR="00841411" w:rsidRDefault="005108F2" w:rsidP="005108F2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-4204970</wp:posOffset>
                      </wp:positionV>
                      <wp:extent cx="2714625" cy="4133850"/>
                      <wp:effectExtent l="0" t="0" r="28575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4625" cy="413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A41" w:rsidRDefault="00F15A41" w:rsidP="00F15A41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5108F2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To request for Workshop/Seminar Engagements</w:t>
                                  </w:r>
                                </w:p>
                                <w:p w:rsidR="005108F2" w:rsidRPr="005108F2" w:rsidRDefault="005108F2" w:rsidP="00F15A41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8D0A7F" w:rsidRDefault="008D0A7F" w:rsidP="00F15A41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Please call: 910-635-3835</w:t>
                                  </w:r>
                                  <w:r w:rsidR="00F15A41" w:rsidRPr="005108F2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:rsidR="00F15A41" w:rsidRPr="005108F2" w:rsidRDefault="00F15A41" w:rsidP="00F15A41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proofErr w:type="gramStart"/>
                                  <w:r w:rsidRPr="005108F2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or</w:t>
                                  </w:r>
                                  <w:proofErr w:type="gramEnd"/>
                                  <w:r w:rsidRPr="005108F2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 xml:space="preserve"> visit</w:t>
                                  </w:r>
                                </w:p>
                                <w:p w:rsidR="00F15A41" w:rsidRDefault="00F15A41" w:rsidP="00F15A41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Style w:val="Hyperlink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8D0A7F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www.</w:t>
                                  </w:r>
                                  <w:r w:rsidR="008D0A7F" w:rsidRPr="008D0A7F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openedp</w:t>
                                  </w:r>
                                  <w:r w:rsidR="008D0A7F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alms.com</w:t>
                                  </w:r>
                                </w:p>
                                <w:p w:rsidR="005108F2" w:rsidRPr="005108F2" w:rsidRDefault="005108F2" w:rsidP="00F15A41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F15A41" w:rsidRDefault="008D0A7F" w:rsidP="00F15A41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Style w:val="Hyperlink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Nicolesmith@openedpalms.com</w:t>
                                  </w:r>
                                </w:p>
                                <w:p w:rsidR="005108F2" w:rsidRPr="005108F2" w:rsidRDefault="008D0A7F" w:rsidP="00F15A41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Facebook:</w:t>
                                  </w:r>
                                </w:p>
                                <w:p w:rsidR="00F15A41" w:rsidRDefault="008D0A7F" w:rsidP="008D0A7F">
                                  <w:pPr>
                                    <w:spacing w:line="240" w:lineRule="auto"/>
                                    <w:contextualSpacing/>
                                    <w:rPr>
                                      <w:rStyle w:val="50f7"/>
                                      <w:rFonts w:ascii="inherit" w:hAnsi="inherit" w:cs="Helvetica"/>
                                      <w:bCs/>
                                      <w:color w:val="1D2129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rStyle w:val="50f7"/>
                                      <w:rFonts w:ascii="inherit" w:hAnsi="inherit" w:cs="Helvetica"/>
                                      <w:bCs/>
                                      <w:color w:val="1D2129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 xml:space="preserve"> Open </w:t>
                                  </w:r>
                                  <w:hyperlink r:id="rId6" w:history="1">
                                    <w:r w:rsidRPr="00AF21F0">
                                      <w:rPr>
                                        <w:rStyle w:val="Hyperlink"/>
                                        <w:rFonts w:ascii="inherit" w:hAnsi="inherit" w:cs="Helvetica"/>
                                        <w:bCs/>
                                        <w:sz w:val="28"/>
                                        <w:szCs w:val="28"/>
                                        <w:shd w:val="clear" w:color="auto" w:fill="FFFFFF"/>
                                      </w:rPr>
                                      <w:t>Palms@openedpalms.com</w:t>
                                    </w:r>
                                  </w:hyperlink>
                                </w:p>
                                <w:p w:rsidR="008D0A7F" w:rsidRPr="008D0A7F" w:rsidRDefault="008D0A7F" w:rsidP="008D0A7F">
                                  <w:pPr>
                                    <w:spacing w:line="240" w:lineRule="auto"/>
                                    <w:contextualSpacing/>
                                    <w:rPr>
                                      <w:rStyle w:val="50f7"/>
                                      <w:rFonts w:ascii="inherit" w:hAnsi="inherit" w:cs="Helvetica"/>
                                      <w:bCs/>
                                      <w:color w:val="1D2129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</w:p>
                                <w:p w:rsidR="005108F2" w:rsidRDefault="005108F2" w:rsidP="00F15A41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Style w:val="50f7"/>
                                      <w:rFonts w:ascii="inherit" w:hAnsi="inherit" w:cs="Helvetica"/>
                                      <w:b/>
                                      <w:bCs/>
                                      <w:color w:val="1D2129"/>
                                      <w:sz w:val="28"/>
                                      <w:szCs w:val="28"/>
                                      <w:u w:val="single"/>
                                      <w:shd w:val="clear" w:color="auto" w:fill="FFFFFF"/>
                                    </w:rPr>
                                  </w:pPr>
                                </w:p>
                                <w:p w:rsidR="005108F2" w:rsidRDefault="005108F2" w:rsidP="00F15A41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rStyle w:val="50f7"/>
                                      <w:rFonts w:ascii="inherit" w:hAnsi="inherit" w:cs="Helvetica"/>
                                      <w:b/>
                                      <w:bCs/>
                                      <w:color w:val="1D2129"/>
                                      <w:sz w:val="28"/>
                                      <w:szCs w:val="28"/>
                                      <w:u w:val="single"/>
                                      <w:shd w:val="clear" w:color="auto" w:fill="FFFFFF"/>
                                    </w:rPr>
                                  </w:pPr>
                                </w:p>
                                <w:p w:rsidR="005108F2" w:rsidRPr="005108F2" w:rsidRDefault="005108F2" w:rsidP="00F15A41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F15A41" w:rsidRPr="005108F2" w:rsidRDefault="008D0A7F" w:rsidP="005108F2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/>
                                      <w:sz w:val="52"/>
                                      <w:szCs w:val="52"/>
                                    </w:rPr>
                                  </w:pPr>
                                  <w:r>
                                    <w:rPr>
                                      <w:b/>
                                      <w:sz w:val="52"/>
                                      <w:szCs w:val="52"/>
                                    </w:rPr>
                                    <w:t>Opened Palms Ministry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.3pt;margin-top:-331.1pt;width:213.75pt;height:3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">
                      <v:textbox>
                        <w:txbxContent>
                          <w:p w:rsidR="00F15A41" w:rsidRDefault="00F15A41" w:rsidP="00F15A4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108F2">
                              <w:rPr>
                                <w:b/>
                                <w:sz w:val="28"/>
                                <w:szCs w:val="28"/>
                              </w:rPr>
                              <w:t>To request for Workshop/Seminar Engagements</w:t>
                            </w:r>
                          </w:p>
                          <w:p w:rsidR="005108F2" w:rsidRPr="005108F2" w:rsidRDefault="005108F2" w:rsidP="00F15A4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8D0A7F" w:rsidRDefault="008D0A7F" w:rsidP="00F15A4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Please call: 910-635-3835</w:t>
                            </w:r>
                            <w:r w:rsidR="00F15A41" w:rsidRPr="005108F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F15A41" w:rsidRPr="005108F2" w:rsidRDefault="00F15A41" w:rsidP="00F15A4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5108F2">
                              <w:rPr>
                                <w:b/>
                                <w:sz w:val="28"/>
                                <w:szCs w:val="28"/>
                              </w:rPr>
                              <w:t>or</w:t>
                            </w:r>
                            <w:proofErr w:type="gramEnd"/>
                            <w:r w:rsidRPr="005108F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visit</w:t>
                            </w:r>
                          </w:p>
                          <w:p w:rsidR="00F15A41" w:rsidRDefault="00F15A41" w:rsidP="00F15A4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Style w:val="Hyperlink"/>
                                <w:b/>
                                <w:sz w:val="28"/>
                                <w:szCs w:val="28"/>
                              </w:rPr>
                            </w:pPr>
                            <w:r w:rsidRPr="008D0A7F">
                              <w:rPr>
                                <w:b/>
                                <w:sz w:val="28"/>
                                <w:szCs w:val="28"/>
                              </w:rPr>
                              <w:t>www.</w:t>
                            </w:r>
                            <w:r w:rsidR="008D0A7F" w:rsidRPr="008D0A7F">
                              <w:rPr>
                                <w:b/>
                                <w:sz w:val="28"/>
                                <w:szCs w:val="28"/>
                              </w:rPr>
                              <w:t>openedp</w:t>
                            </w:r>
                            <w:r w:rsidR="008D0A7F">
                              <w:rPr>
                                <w:b/>
                                <w:sz w:val="28"/>
                                <w:szCs w:val="28"/>
                              </w:rPr>
                              <w:t>alms.com</w:t>
                            </w:r>
                          </w:p>
                          <w:p w:rsidR="005108F2" w:rsidRPr="005108F2" w:rsidRDefault="005108F2" w:rsidP="00F15A4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15A41" w:rsidRDefault="008D0A7F" w:rsidP="00F15A4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Style w:val="Hyperlink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Nicolesmith@openedpalms.com</w:t>
                            </w:r>
                          </w:p>
                          <w:p w:rsidR="005108F2" w:rsidRPr="005108F2" w:rsidRDefault="008D0A7F" w:rsidP="00F15A4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Facebook:</w:t>
                            </w:r>
                          </w:p>
                          <w:p w:rsidR="00F15A41" w:rsidRDefault="008D0A7F" w:rsidP="008D0A7F">
                            <w:pPr>
                              <w:spacing w:line="240" w:lineRule="auto"/>
                              <w:contextualSpacing/>
                              <w:rPr>
                                <w:rStyle w:val="50f7"/>
                                <w:rFonts w:ascii="inherit" w:hAnsi="inherit" w:cs="Helvetica"/>
                                <w:bCs/>
                                <w:color w:val="1D2129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50f7"/>
                                <w:rFonts w:ascii="inherit" w:hAnsi="inherit" w:cs="Helvetica"/>
                                <w:bCs/>
                                <w:color w:val="1D2129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Open </w:t>
                            </w:r>
                            <w:hyperlink r:id="rId7" w:history="1">
                              <w:r w:rsidRPr="00AF21F0">
                                <w:rPr>
                                  <w:rStyle w:val="Hyperlink"/>
                                  <w:rFonts w:ascii="inherit" w:hAnsi="inherit" w:cs="Helvetica"/>
                                  <w:bCs/>
                                  <w:sz w:val="28"/>
                                  <w:szCs w:val="28"/>
                                  <w:shd w:val="clear" w:color="auto" w:fill="FFFFFF"/>
                                </w:rPr>
                                <w:t>Palms@openedpalms.com</w:t>
                              </w:r>
                            </w:hyperlink>
                          </w:p>
                          <w:p w:rsidR="008D0A7F" w:rsidRPr="008D0A7F" w:rsidRDefault="008D0A7F" w:rsidP="008D0A7F">
                            <w:pPr>
                              <w:spacing w:line="240" w:lineRule="auto"/>
                              <w:contextualSpacing/>
                              <w:rPr>
                                <w:rStyle w:val="50f7"/>
                                <w:rFonts w:ascii="inherit" w:hAnsi="inherit" w:cs="Helvetica"/>
                                <w:bCs/>
                                <w:color w:val="1D2129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:rsidR="005108F2" w:rsidRDefault="005108F2" w:rsidP="00F15A4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Style w:val="50f7"/>
                                <w:rFonts w:ascii="inherit" w:hAnsi="inherit" w:cs="Helvetica"/>
                                <w:b/>
                                <w:bCs/>
                                <w:color w:val="1D2129"/>
                                <w:sz w:val="28"/>
                                <w:szCs w:val="28"/>
                                <w:u w:val="single"/>
                                <w:shd w:val="clear" w:color="auto" w:fill="FFFFFF"/>
                              </w:rPr>
                            </w:pPr>
                          </w:p>
                          <w:p w:rsidR="005108F2" w:rsidRDefault="005108F2" w:rsidP="00F15A4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Style w:val="50f7"/>
                                <w:rFonts w:ascii="inherit" w:hAnsi="inherit" w:cs="Helvetica"/>
                                <w:b/>
                                <w:bCs/>
                                <w:color w:val="1D2129"/>
                                <w:sz w:val="28"/>
                                <w:szCs w:val="28"/>
                                <w:u w:val="single"/>
                                <w:shd w:val="clear" w:color="auto" w:fill="FFFFFF"/>
                              </w:rPr>
                            </w:pPr>
                          </w:p>
                          <w:p w:rsidR="005108F2" w:rsidRPr="005108F2" w:rsidRDefault="005108F2" w:rsidP="00F15A4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15A41" w:rsidRPr="005108F2" w:rsidRDefault="008D0A7F" w:rsidP="005108F2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sz w:val="52"/>
                                <w:szCs w:val="52"/>
                              </w:rPr>
                              <w:t>Opened Palms Ministry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D0A7F">
              <w:rPr>
                <w:noProof/>
                <w14:ligatures w14:val="standard"/>
              </w:rPr>
              <w:drawing>
                <wp:inline distT="0" distB="0" distL="0" distR="0">
                  <wp:extent cx="2560320" cy="256032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logo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2560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  <w:vAlign w:val="bottom"/>
          </w:tcPr>
          <w:p w:rsidR="00841411" w:rsidRDefault="00841411"/>
          <w:p w:rsidR="005108F2" w:rsidRDefault="005108F2"/>
          <w:p w:rsidR="005108F2" w:rsidRDefault="005108F2"/>
          <w:p w:rsidR="005108F2" w:rsidRDefault="005108F2"/>
        </w:tc>
        <w:tc>
          <w:tcPr>
            <w:tcW w:w="576" w:type="dxa"/>
          </w:tcPr>
          <w:p w:rsidR="00841411" w:rsidRDefault="00841411"/>
        </w:tc>
        <w:tc>
          <w:tcPr>
            <w:tcW w:w="4176" w:type="dxa"/>
          </w:tcPr>
          <w:tbl>
            <w:tblPr>
              <w:tblStyle w:val="TableLayout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176"/>
            </w:tblGrid>
            <w:tr w:rsidR="00841411">
              <w:trPr>
                <w:trHeight w:hRule="exact" w:val="1440"/>
              </w:trPr>
              <w:tc>
                <w:tcPr>
                  <w:tcW w:w="5000" w:type="pct"/>
                </w:tcPr>
                <w:p w:rsidR="00841411" w:rsidRDefault="00841411"/>
              </w:tc>
            </w:tr>
            <w:tr w:rsidR="00841411">
              <w:trPr>
                <w:cantSplit/>
                <w:trHeight w:hRule="exact" w:val="5760"/>
              </w:trPr>
              <w:tc>
                <w:tcPr>
                  <w:tcW w:w="5000" w:type="pct"/>
                  <w:textDirection w:val="btLr"/>
                </w:tcPr>
                <w:p w:rsidR="00841411" w:rsidRDefault="00841411">
                  <w:pPr>
                    <w:pStyle w:val="Recipient"/>
                  </w:pPr>
                </w:p>
              </w:tc>
            </w:tr>
            <w:tr w:rsidR="00841411">
              <w:trPr>
                <w:cantSplit/>
                <w:trHeight w:hRule="exact" w:val="3600"/>
              </w:trPr>
              <w:tc>
                <w:tcPr>
                  <w:tcW w:w="5000" w:type="pct"/>
                  <w:textDirection w:val="btLr"/>
                </w:tcPr>
                <w:p w:rsidR="00841411" w:rsidRDefault="005C2B8F">
                  <w:pPr>
                    <w:pStyle w:val="Organization"/>
                  </w:pPr>
                  <w:sdt>
                    <w:sdtPr>
                      <w:alias w:val="Company"/>
                      <w:tag w:val=""/>
                      <w:id w:val="878906079"/>
                      <w:placeholder>
                        <w:docPart w:val="57B6B7628F814E83A7007613A709F75A"/>
                      </w:placeholder>
                      <w:dataBinding w:prefixMappings="xmlns:ns0='http://schemas.openxmlformats.org/officeDocument/2006/extended-properties' " w:xpath="/ns0:Properties[1]/ns0:Company[1]" w:storeItemID="{6668398D-A668-4E3E-A5EB-62B293D839F1}"/>
                      <w:text/>
                    </w:sdtPr>
                    <w:sdtEndPr/>
                    <w:sdtContent>
                      <w:r w:rsidR="006209CF">
                        <w:t xml:space="preserve">Opened Palms </w:t>
                      </w:r>
                      <w:r w:rsidR="00F15A41">
                        <w:t>Ministry</w:t>
                      </w:r>
                    </w:sdtContent>
                  </w:sdt>
                </w:p>
                <w:p w:rsidR="00841411" w:rsidRDefault="00841411">
                  <w:pPr>
                    <w:pStyle w:val="NoSpacing"/>
                  </w:pPr>
                </w:p>
                <w:p w:rsidR="00196CF1" w:rsidRPr="00196CF1" w:rsidRDefault="00196CF1" w:rsidP="00196CF1">
                  <w:pPr>
                    <w:spacing w:line="240" w:lineRule="auto"/>
                    <w:contextualSpacing/>
                    <w:rPr>
                      <w:rStyle w:val="Hyperlink"/>
                      <w:b/>
                      <w:color w:val="auto"/>
                      <w:sz w:val="28"/>
                      <w:szCs w:val="28"/>
                      <w:u w:val="none"/>
                    </w:rPr>
                  </w:pPr>
                  <w:r>
                    <w:rPr>
                      <w:b/>
                      <w:sz w:val="28"/>
                      <w:szCs w:val="28"/>
                    </w:rPr>
                    <w:t>910-635-3835</w:t>
                  </w:r>
                  <w:r w:rsidRPr="005108F2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8D0A7F">
                    <w:rPr>
                      <w:b/>
                      <w:sz w:val="28"/>
                      <w:szCs w:val="28"/>
                    </w:rPr>
                    <w:t>www.openedp</w:t>
                  </w:r>
                  <w:r>
                    <w:rPr>
                      <w:b/>
                      <w:sz w:val="28"/>
                      <w:szCs w:val="28"/>
                    </w:rPr>
                    <w:t>alms.com</w:t>
                  </w:r>
                </w:p>
                <w:p w:rsidR="00F15A41" w:rsidRDefault="00F15A41">
                  <w:pPr>
                    <w:pStyle w:val="NoSpacing"/>
                  </w:pPr>
                </w:p>
              </w:tc>
            </w:tr>
          </w:tbl>
          <w:p w:rsidR="00841411" w:rsidRDefault="00841411"/>
        </w:tc>
        <w:tc>
          <w:tcPr>
            <w:tcW w:w="576" w:type="dxa"/>
          </w:tcPr>
          <w:p w:rsidR="00841411" w:rsidRDefault="00841411"/>
        </w:tc>
        <w:tc>
          <w:tcPr>
            <w:tcW w:w="576" w:type="dxa"/>
          </w:tcPr>
          <w:p w:rsidR="00841411" w:rsidRDefault="00841411"/>
        </w:tc>
        <w:tc>
          <w:tcPr>
            <w:tcW w:w="4176" w:type="dxa"/>
          </w:tcPr>
          <w:p w:rsidR="00150B6A" w:rsidRDefault="00150B6A"/>
          <w:tbl>
            <w:tblPr>
              <w:tblStyle w:val="TableLayout"/>
              <w:tblpPr w:leftFromText="180" w:rightFromText="180" w:vertAnchor="page" w:horzAnchor="page" w:tblpX="599" w:tblpY="539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176"/>
            </w:tblGrid>
            <w:tr w:rsidR="00841411" w:rsidTr="00EF1BE4">
              <w:trPr>
                <w:trHeight w:hRule="exact" w:val="3600"/>
              </w:trPr>
              <w:tc>
                <w:tcPr>
                  <w:tcW w:w="5000" w:type="pct"/>
                  <w:tcBorders>
                    <w:bottom w:val="single" w:sz="12" w:space="0" w:color="F24F4F" w:themeColor="accent1"/>
                  </w:tcBorders>
                  <w:vAlign w:val="bottom"/>
                </w:tcPr>
                <w:p w:rsidR="00F15A41" w:rsidRPr="00150B6A" w:rsidRDefault="00150B6A" w:rsidP="00150B6A">
                  <w:pPr>
                    <w:pStyle w:val="Title"/>
                    <w:rPr>
                      <w:b/>
                      <w:noProof/>
                      <w:szCs w:val="72"/>
                    </w:rPr>
                  </w:pPr>
                  <w:r w:rsidRPr="00150B6A">
                    <w:rPr>
                      <w:b/>
                      <w:noProof/>
                      <w:szCs w:val="72"/>
                      <w:lang w:eastAsia="en-US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61595</wp:posOffset>
                            </wp:positionH>
                            <wp:positionV relativeFrom="paragraph">
                              <wp:posOffset>-2279650</wp:posOffset>
                            </wp:positionV>
                            <wp:extent cx="2540635" cy="2211070"/>
                            <wp:effectExtent l="0" t="0" r="12065" b="17780"/>
                            <wp:wrapSquare wrapText="bothSides"/>
                            <wp:docPr id="8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540635" cy="221107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074429" w:rsidRPr="00074429" w:rsidRDefault="006209CF" w:rsidP="00074429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sz w:val="36"/>
                                            <w:szCs w:val="36"/>
                                          </w:rPr>
                                          <w:t xml:space="preserve">Opened Palms </w:t>
                                        </w:r>
                                        <w:r w:rsidR="00074429" w:rsidRPr="00074429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sz w:val="36"/>
                                            <w:szCs w:val="36"/>
                                          </w:rPr>
                                          <w:t>Ministry Presents</w:t>
                                        </w:r>
                                        <w:r w:rsidR="00EF1BE4" w:rsidRPr="00074429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sz w:val="36"/>
                                            <w:szCs w:val="36"/>
                                          </w:rPr>
                                          <w:t>-</w:t>
                                        </w:r>
                                      </w:p>
                                      <w:p w:rsidR="00EF1BE4" w:rsidRPr="00074429" w:rsidRDefault="00074429" w:rsidP="00074429">
                                        <w:pPr>
                                          <w:jc w:val="center"/>
                                          <w:rPr>
                                            <w:rFonts w:ascii="Lucida Handwriting" w:hAnsi="Lucida Handwriting" w:cs="Times New Roman"/>
                                            <w:b/>
                                            <w:color w:val="FF0000"/>
                                            <w:sz w:val="36"/>
                                            <w:szCs w:val="36"/>
                                            <w:u w:val="single"/>
                                          </w:rPr>
                                        </w:pPr>
                                        <w:r w:rsidRPr="00074429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sz w:val="36"/>
                                            <w:szCs w:val="36"/>
                                          </w:rPr>
                                          <w:t>28-</w:t>
                                        </w:r>
                                        <w:r w:rsidR="00EF1BE4" w:rsidRPr="00074429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sz w:val="36"/>
                                            <w:szCs w:val="36"/>
                                          </w:rPr>
                                          <w:t>Day Devotionals for</w:t>
                                        </w:r>
                                        <w:r w:rsidR="00EF1BE4" w:rsidRPr="00074429">
                                          <w:rPr>
                                            <w:rFonts w:ascii="Times New Roman" w:hAnsi="Times New Roman" w:cs="Times New Roman"/>
                                            <w:sz w:val="36"/>
                                            <w:szCs w:val="36"/>
                                          </w:rPr>
                                          <w:t xml:space="preserve"> </w:t>
                                        </w:r>
                                        <w:r w:rsidR="00EF1BE4" w:rsidRPr="00074429">
                                          <w:rPr>
                                            <w:rFonts w:ascii="Lucida Handwriting" w:hAnsi="Lucida Handwriting" w:cs="Times New Roman"/>
                                            <w:b/>
                                            <w:color w:val="FF0000"/>
                                            <w:sz w:val="36"/>
                                            <w:szCs w:val="36"/>
                                            <w:u w:val="single"/>
                                          </w:rPr>
                                          <w:t>SINGLES</w:t>
                                        </w:r>
                                      </w:p>
                                      <w:p w:rsidR="00466DE7" w:rsidRPr="00466DE7" w:rsidRDefault="00466DE7" w:rsidP="00466DE7">
                                        <w:pPr>
                                          <w:rPr>
                                            <w:rFonts w:ascii="sSINGLDMonotype Corsiva" w:hAnsi="sSINGLDMonotype Corsiva" w:cs="Times New Roman"/>
                                            <w:color w:val="FF0000"/>
                                            <w:sz w:val="36"/>
                                            <w:szCs w:val="36"/>
                                          </w:rPr>
                                        </w:pPr>
                                        <w:r>
                                          <w:rPr>
                                            <w:rFonts w:ascii="sSINGLDMonotype Corsiva" w:hAnsi="sSINGLDMonotype Corsiva" w:cs="Times New Roman"/>
                                            <w:noProof/>
                                            <w:color w:val="FF0000"/>
                                            <w:sz w:val="36"/>
                                            <w:szCs w:val="36"/>
                                            <w14:ligatures w14:val="standard"/>
                                          </w:rPr>
                                          <w:drawing>
                                            <wp:inline distT="0" distB="0" distL="0" distR="0">
                                              <wp:extent cx="574158" cy="861237"/>
                                              <wp:effectExtent l="0" t="0" r="0" b="0"/>
                                              <wp:docPr id="5" name="Picture 5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0" name="2017-05-29 14.49.49-2.jpg"/>
                                                      <pic:cNvPicPr/>
                                                    </pic:nvPicPr>
                                                    <pic:blipFill>
                                                      <a:blip r:embed="rId9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581687" cy="87253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sSINGLDMonotype Corsiva" w:hAnsi="sSINGLDMonotype Corsiva" w:cs="Times New Roman"/>
                                            <w:color w:val="FF0000"/>
                                            <w:sz w:val="36"/>
                                            <w:szCs w:val="36"/>
                                          </w:rPr>
                                          <w:t xml:space="preserve">    </w:t>
                                        </w:r>
                                        <w:r>
                                          <w:rPr>
                                            <w:rFonts w:ascii="sSINGLDMonotype Corsiva" w:hAnsi="sSINGLDMonotype Corsiva" w:cs="Times New Roman"/>
                                            <w:noProof/>
                                            <w:color w:val="FF0000"/>
                                            <w:sz w:val="36"/>
                                            <w:szCs w:val="36"/>
                                            <w14:ligatures w14:val="standard"/>
                                          </w:rPr>
                                          <w:drawing>
                                            <wp:inline distT="0" distB="0" distL="0" distR="0">
                                              <wp:extent cx="574158" cy="861236"/>
                                              <wp:effectExtent l="0" t="0" r="0" b="0"/>
                                              <wp:docPr id="7" name="Picture 7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1" name="2017-06-13 23.07.56-1.jpg"/>
                                                      <pic:cNvPicPr/>
                                                    </pic:nvPicPr>
                                                    <pic:blipFill>
                                                      <a:blip r:embed="rId10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583254" cy="87488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="sSINGLDMonotype Corsiva" w:hAnsi="sSINGLDMonotype Corsiva" w:cs="Times New Roman"/>
                                            <w:color w:val="FF0000"/>
                                            <w:sz w:val="36"/>
                                            <w:szCs w:val="36"/>
                                          </w:rPr>
                                          <w:t xml:space="preserve">    </w:t>
                                        </w:r>
                                        <w:r>
                                          <w:rPr>
                                            <w:rFonts w:ascii="sSINGLDMonotype Corsiva" w:hAnsi="sSINGLDMonotype Corsiva" w:cs="Times New Roman"/>
                                            <w:noProof/>
                                            <w:color w:val="FF0000"/>
                                            <w:sz w:val="36"/>
                                            <w:szCs w:val="36"/>
                                            <w14:ligatures w14:val="standard"/>
                                          </w:rPr>
                                          <w:drawing>
                                            <wp:inline distT="0" distB="0" distL="0" distR="0">
                                              <wp:extent cx="643107" cy="832123"/>
                                              <wp:effectExtent l="0" t="0" r="5080" b="6350"/>
                                              <wp:docPr id="10" name="Picture 10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12" name="2017-05-28 18.14.05-2.jpg"/>
                                                      <pic:cNvPicPr/>
                                                    </pic:nvPicPr>
                                                    <pic:blipFill>
                                                      <a:blip r:embed="rId11"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655366" cy="84798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_x0000_s1027" type="#_x0000_t202" style="position:absolute;margin-left:4.85pt;margin-top:-179.5pt;width:200.05pt;height:174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">
                            <v:textbox>
                              <w:txbxContent>
                                <w:p w:rsidR="00074429" w:rsidRPr="00074429" w:rsidRDefault="006209CF" w:rsidP="0007442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 xml:space="preserve">Opened Palms </w:t>
                                  </w:r>
                                  <w:r w:rsidR="00074429" w:rsidRPr="00074429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Ministry Presents</w:t>
                                  </w:r>
                                  <w:r w:rsidR="00EF1BE4" w:rsidRPr="00074429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-</w:t>
                                  </w:r>
                                </w:p>
                                <w:p w:rsidR="00EF1BE4" w:rsidRPr="00074429" w:rsidRDefault="00074429" w:rsidP="00074429">
                                  <w:pPr>
                                    <w:jc w:val="center"/>
                                    <w:rPr>
                                      <w:rFonts w:ascii="Lucida Handwriting" w:hAnsi="Lucida Handwriting" w:cs="Times New Roman"/>
                                      <w:b/>
                                      <w:color w:val="FF0000"/>
                                      <w:sz w:val="36"/>
                                      <w:szCs w:val="36"/>
                                      <w:u w:val="single"/>
                                    </w:rPr>
                                  </w:pPr>
                                  <w:r w:rsidRPr="00074429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28-</w:t>
                                  </w:r>
                                  <w:r w:rsidR="00EF1BE4" w:rsidRPr="00074429">
                                    <w:rPr>
                                      <w:rFonts w:ascii="Times New Roman" w:hAnsi="Times New Roman" w:cs="Times New Roman"/>
                                      <w:b/>
                                      <w:sz w:val="36"/>
                                      <w:szCs w:val="36"/>
                                    </w:rPr>
                                    <w:t>Day Devotionals for</w:t>
                                  </w:r>
                                  <w:r w:rsidR="00EF1BE4" w:rsidRPr="00074429">
                                    <w:rPr>
                                      <w:rFonts w:ascii="Times New Roman" w:hAnsi="Times New Roman" w:cs="Times New Roman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EF1BE4" w:rsidRPr="00074429">
                                    <w:rPr>
                                      <w:rFonts w:ascii="Lucida Handwriting" w:hAnsi="Lucida Handwriting" w:cs="Times New Roman"/>
                                      <w:b/>
                                      <w:color w:val="FF0000"/>
                                      <w:sz w:val="36"/>
                                      <w:szCs w:val="36"/>
                                      <w:u w:val="single"/>
                                    </w:rPr>
                                    <w:t>SINGLES</w:t>
                                  </w:r>
                                </w:p>
                                <w:p w:rsidR="00466DE7" w:rsidRPr="00466DE7" w:rsidRDefault="00466DE7" w:rsidP="00466DE7">
                                  <w:pPr>
                                    <w:rPr>
                                      <w:rFonts w:ascii="sSINGLDMonotype Corsiva" w:hAnsi="sSINGLDMonotype Corsiva" w:cs="Times New Roman"/>
                                      <w:color w:val="FF000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sSINGLDMonotype Corsiva" w:hAnsi="sSINGLDMonotype Corsiva" w:cs="Times New Roman"/>
                                      <w:noProof/>
                                      <w:color w:val="FF0000"/>
                                      <w:sz w:val="36"/>
                                      <w:szCs w:val="36"/>
                                      <w14:ligatures w14:val="standard"/>
                                    </w:rPr>
                                    <w:drawing>
                                      <wp:inline distT="0" distB="0" distL="0" distR="0">
                                        <wp:extent cx="574158" cy="861237"/>
                                        <wp:effectExtent l="0" t="0" r="0" b="0"/>
                                        <wp:docPr id="5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" name="2017-05-29 14.49.49-2.jpg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81687" cy="87253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sSINGLDMonotype Corsiva" w:hAnsi="sSINGLDMonotype Corsiva" w:cs="Times New Roman"/>
                                      <w:color w:val="FF0000"/>
                                      <w:sz w:val="36"/>
                                      <w:szCs w:val="36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sSINGLDMonotype Corsiva" w:hAnsi="sSINGLDMonotype Corsiva" w:cs="Times New Roman"/>
                                      <w:noProof/>
                                      <w:color w:val="FF0000"/>
                                      <w:sz w:val="36"/>
                                      <w:szCs w:val="36"/>
                                      <w14:ligatures w14:val="standard"/>
                                    </w:rPr>
                                    <w:drawing>
                                      <wp:inline distT="0" distB="0" distL="0" distR="0">
                                        <wp:extent cx="574158" cy="861236"/>
                                        <wp:effectExtent l="0" t="0" r="0" b="0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" name="2017-06-13 23.07.56-1.jpg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83254" cy="8748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="sSINGLDMonotype Corsiva" w:hAnsi="sSINGLDMonotype Corsiva" w:cs="Times New Roman"/>
                                      <w:color w:val="FF0000"/>
                                      <w:sz w:val="36"/>
                                      <w:szCs w:val="36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sSINGLDMonotype Corsiva" w:hAnsi="sSINGLDMonotype Corsiva" w:cs="Times New Roman"/>
                                      <w:noProof/>
                                      <w:color w:val="FF0000"/>
                                      <w:sz w:val="36"/>
                                      <w:szCs w:val="36"/>
                                      <w14:ligatures w14:val="standard"/>
                                    </w:rPr>
                                    <w:drawing>
                                      <wp:inline distT="0" distB="0" distL="0" distR="0">
                                        <wp:extent cx="643107" cy="832123"/>
                                        <wp:effectExtent l="0" t="0" r="5080" b="6350"/>
                                        <wp:docPr id="10" name="Picture 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2017-05-28 18.14.05-2.jpg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5366" cy="8479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  <w:p w:rsidR="00F15A41" w:rsidRDefault="00F15A41" w:rsidP="00F15A41"/>
                <w:p w:rsidR="00F15A41" w:rsidRDefault="00F15A41" w:rsidP="00F15A41"/>
                <w:p w:rsidR="00F15A41" w:rsidRDefault="00F15A41" w:rsidP="00F15A41"/>
                <w:p w:rsidR="00F15A41" w:rsidRDefault="00F15A41" w:rsidP="00F15A41"/>
                <w:p w:rsidR="00F15A41" w:rsidRDefault="00F15A41" w:rsidP="00F15A41"/>
                <w:p w:rsidR="00F15A41" w:rsidRDefault="00F15A41" w:rsidP="00F15A41"/>
                <w:p w:rsidR="00F15A41" w:rsidRDefault="00F15A41" w:rsidP="00F15A41"/>
                <w:p w:rsidR="00F15A41" w:rsidRDefault="00F15A41" w:rsidP="00F15A41"/>
                <w:p w:rsidR="00F15A41" w:rsidRDefault="00F15A41" w:rsidP="00F15A41"/>
                <w:p w:rsidR="00F15A41" w:rsidRDefault="00F15A41" w:rsidP="00F15A41"/>
                <w:p w:rsidR="00F15A41" w:rsidRDefault="00F15A41" w:rsidP="00F15A41"/>
                <w:p w:rsidR="00F15A41" w:rsidRDefault="00F15A41" w:rsidP="00F15A41"/>
                <w:p w:rsidR="00F15A41" w:rsidRDefault="00F15A41" w:rsidP="00F15A41"/>
                <w:p w:rsidR="00F15A41" w:rsidRPr="00F15A41" w:rsidRDefault="00F15A41" w:rsidP="00F15A41"/>
              </w:tc>
            </w:tr>
            <w:tr w:rsidR="00841411" w:rsidTr="00EF1BE4">
              <w:trPr>
                <w:trHeight w:hRule="exact" w:val="3600"/>
              </w:trPr>
              <w:tc>
                <w:tcPr>
                  <w:tcW w:w="5000" w:type="pct"/>
                  <w:tcBorders>
                    <w:top w:val="single" w:sz="12" w:space="0" w:color="F24F4F" w:themeColor="accent1"/>
                  </w:tcBorders>
                </w:tcPr>
                <w:p w:rsidR="00150B6A" w:rsidRPr="00150B6A" w:rsidRDefault="005C2B8F" w:rsidP="00150B6A">
                  <w:pPr>
                    <w:jc w:val="center"/>
                    <w:rPr>
                      <w:sz w:val="56"/>
                      <w:szCs w:val="56"/>
                    </w:rPr>
                  </w:pPr>
                  <w:r w:rsidRPr="00150B6A">
                    <w:rPr>
                      <w:noProof/>
                      <w:sz w:val="40"/>
                      <w:szCs w:val="40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3360" behindDoc="0" locked="0" layoutInCell="1" allowOverlap="1">
                            <wp:simplePos x="0" y="0"/>
                            <wp:positionH relativeFrom="column">
                              <wp:posOffset>478459</wp:posOffset>
                            </wp:positionH>
                            <wp:positionV relativeFrom="paragraph">
                              <wp:posOffset>1959259</wp:posOffset>
                            </wp:positionV>
                            <wp:extent cx="1664970" cy="563245"/>
                            <wp:effectExtent l="0" t="0" r="11430" b="27305"/>
                            <wp:wrapSquare wrapText="bothSides"/>
                            <wp:docPr id="9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664970" cy="5632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150B6A" w:rsidRPr="005C2B8F" w:rsidRDefault="00150B6A" w:rsidP="005C2B8F">
                                        <w:pPr>
                                          <w:jc w:val="center"/>
                                          <w:rPr>
                                            <w:rFonts w:ascii="Monotype Corsiva" w:hAnsi="Monotype Corsiva"/>
                                            <w:b/>
                                            <w:sz w:val="48"/>
                                            <w:szCs w:val="48"/>
                                          </w:rPr>
                                        </w:pPr>
                                        <w:r w:rsidRPr="005C2B8F">
                                          <w:rPr>
                                            <w:rFonts w:ascii="Monotype Corsiva" w:hAnsi="Monotype Corsiva"/>
                                            <w:b/>
                                            <w:sz w:val="48"/>
                                            <w:szCs w:val="48"/>
                                          </w:rPr>
                                          <w:t>Nicole Smith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_x0000_s1028" type="#_x0000_t202" style="position:absolute;left:0;text-align:left;margin-left:37.65pt;margin-top:154.25pt;width:131.1pt;height:44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">
                            <v:textbox>
                              <w:txbxContent>
                                <w:p w:rsidR="00150B6A" w:rsidRPr="005C2B8F" w:rsidRDefault="00150B6A" w:rsidP="005C2B8F">
                                  <w:pPr>
                                    <w:jc w:val="center"/>
                                    <w:rPr>
                                      <w:rFonts w:ascii="Monotype Corsiva" w:hAnsi="Monotype Corsiva"/>
                                      <w:b/>
                                      <w:sz w:val="48"/>
                                      <w:szCs w:val="48"/>
                                    </w:rPr>
                                  </w:pPr>
                                  <w:r w:rsidRPr="005C2B8F">
                                    <w:rPr>
                                      <w:rFonts w:ascii="Monotype Corsiva" w:hAnsi="Monotype Corsiva"/>
                                      <w:b/>
                                      <w:sz w:val="48"/>
                                      <w:szCs w:val="48"/>
                                    </w:rPr>
                                    <w:t>Nicole Smith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bookmarkStart w:id="0" w:name="_GoBack"/>
                  <w:r w:rsidR="006209CF">
                    <w:rPr>
                      <w:noProof/>
                      <w:sz w:val="56"/>
                      <w:szCs w:val="56"/>
                      <w14:ligatures w14:val="standard"/>
                    </w:rPr>
                    <w:drawing>
                      <wp:inline distT="0" distB="0" distL="0" distR="0">
                        <wp:extent cx="1897039" cy="1897039"/>
                        <wp:effectExtent l="0" t="0" r="8255" b="8255"/>
                        <wp:docPr id="12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23843373_704906276365245_6543545427067045979_n.jp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97039" cy="189703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</w:tc>
            </w:tr>
            <w:tr w:rsidR="00841411" w:rsidTr="00EF1BE4">
              <w:trPr>
                <w:trHeight w:hRule="exact" w:val="3456"/>
              </w:trPr>
              <w:tc>
                <w:tcPr>
                  <w:tcW w:w="5000" w:type="pct"/>
                  <w:vAlign w:val="bottom"/>
                </w:tcPr>
                <w:p w:rsidR="00150B6A" w:rsidRPr="005C2B8F" w:rsidRDefault="006209CF" w:rsidP="005C2B8F">
                  <w:pPr>
                    <w:rPr>
                      <w:b/>
                      <w:sz w:val="96"/>
                      <w:szCs w:val="96"/>
                    </w:rPr>
                  </w:pPr>
                  <w:r w:rsidRPr="005C2B8F">
                    <w:rPr>
                      <w:b/>
                      <w:sz w:val="96"/>
                      <w:szCs w:val="96"/>
                    </w:rPr>
                    <w:t>Opened Palms</w:t>
                  </w:r>
                  <w:r w:rsidR="00150B6A" w:rsidRPr="005C2B8F">
                    <w:rPr>
                      <w:b/>
                      <w:sz w:val="96"/>
                      <w:szCs w:val="96"/>
                    </w:rPr>
                    <w:t xml:space="preserve"> Ministry</w:t>
                  </w:r>
                </w:p>
                <w:p w:rsidR="00841411" w:rsidRDefault="00841411" w:rsidP="00150B6A">
                  <w:pPr>
                    <w:spacing w:line="264" w:lineRule="auto"/>
                    <w:jc w:val="center"/>
                  </w:pPr>
                </w:p>
              </w:tc>
            </w:tr>
            <w:tr w:rsidR="00841411" w:rsidTr="00EF1BE4">
              <w:trPr>
                <w:trHeight w:hRule="exact" w:val="144"/>
              </w:trPr>
              <w:tc>
                <w:tcPr>
                  <w:tcW w:w="5000" w:type="pct"/>
                  <w:shd w:val="clear" w:color="auto" w:fill="F24F4F" w:themeFill="accent1"/>
                </w:tcPr>
                <w:p w:rsidR="00841411" w:rsidRDefault="00841411">
                  <w:pPr>
                    <w:spacing w:after="200" w:line="264" w:lineRule="auto"/>
                  </w:pPr>
                </w:p>
              </w:tc>
            </w:tr>
          </w:tbl>
          <w:p w:rsidR="00841411" w:rsidRDefault="00841411"/>
        </w:tc>
      </w:tr>
    </w:tbl>
    <w:p w:rsidR="00841411" w:rsidRDefault="00841411">
      <w:pPr>
        <w:pStyle w:val="NoSpacing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Brochure Layout - Inside"/>
      </w:tblPr>
      <w:tblGrid>
        <w:gridCol w:w="4176"/>
        <w:gridCol w:w="576"/>
        <w:gridCol w:w="576"/>
        <w:gridCol w:w="4176"/>
        <w:gridCol w:w="576"/>
        <w:gridCol w:w="576"/>
        <w:gridCol w:w="4032"/>
      </w:tblGrid>
      <w:tr w:rsidR="00841411">
        <w:trPr>
          <w:trHeight w:hRule="exact" w:val="10800"/>
        </w:trPr>
        <w:tc>
          <w:tcPr>
            <w:tcW w:w="4176" w:type="dxa"/>
          </w:tcPr>
          <w:tbl>
            <w:tblPr>
              <w:tblStyle w:val="TableLayou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76"/>
            </w:tblGrid>
            <w:tr w:rsidR="00841411">
              <w:trPr>
                <w:trHeight w:hRule="exact" w:val="3312"/>
              </w:trPr>
              <w:tc>
                <w:tcPr>
                  <w:tcW w:w="4176" w:type="dxa"/>
                </w:tcPr>
                <w:p w:rsidR="00841411" w:rsidRDefault="00DB73D3">
                  <w:pPr>
                    <w:spacing w:after="200" w:line="264" w:lineRule="auto"/>
                  </w:pPr>
                  <w:r>
                    <w:lastRenderedPageBreak/>
                    <w:t xml:space="preserve">              </w:t>
                  </w:r>
                  <w:r w:rsidR="00074429">
                    <w:rPr>
                      <w:noProof/>
                    </w:rPr>
                    <w:drawing>
                      <wp:inline distT="0" distB="0" distL="0" distR="0">
                        <wp:extent cx="1266190" cy="1899285"/>
                        <wp:effectExtent l="0" t="0" r="0" b="5715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RedBusinessSet_image1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4401" cy="191160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41411">
              <w:trPr>
                <w:trHeight w:hRule="exact" w:val="7488"/>
              </w:trPr>
              <w:tc>
                <w:tcPr>
                  <w:tcW w:w="4176" w:type="dxa"/>
                </w:tcPr>
                <w:p w:rsidR="00841411" w:rsidRPr="00150B6A" w:rsidRDefault="00DB73D3">
                  <w:pPr>
                    <w:pStyle w:val="Heading2"/>
                    <w:outlineLvl w:val="1"/>
                    <w:rPr>
                      <w:b/>
                    </w:rPr>
                  </w:pPr>
                  <w:r w:rsidRPr="00150B6A">
                    <w:rPr>
                      <w:b/>
                    </w:rPr>
                    <w:t>Opened Palms</w:t>
                  </w:r>
                </w:p>
                <w:p w:rsidR="00DB73D3" w:rsidRPr="00074429" w:rsidRDefault="00DB73D3" w:rsidP="00DB73D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7442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BOOK 1</w:t>
                  </w:r>
                </w:p>
                <w:p w:rsidR="00DB73D3" w:rsidRPr="00074429" w:rsidRDefault="00DB73D3" w:rsidP="00DB73D3">
                  <w:pP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74429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Opened Palms </w:t>
                  </w:r>
                  <w:r w:rsidRPr="00074429">
                    <w:rPr>
                      <w:rFonts w:ascii="Times New Roman" w:hAnsi="Times New Roman" w:cs="Times New Roman"/>
                      <w:b/>
                      <w:sz w:val="26"/>
                      <w:szCs w:val="26"/>
                      <w:u w:val="single"/>
                    </w:rPr>
                    <w:t>“Waiting on God”</w:t>
                  </w:r>
                  <w:r w:rsidRPr="0007442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was birthed from many lessons. It was during this birthing process that I learned how to really clench my fist. Not a clenched fist that represented being mad, but a fist that held on tightly to every-thing as to not lose anything else. A clenched fist was what I became so familiar with. That was the comfort zone I developed. Until….. I realized what that I could really open my hands, not just a little bit, but a completely “Opened Palm.” The courage to trust Him enough to open that fist and let go of everything that I thought I was holding on to but it was actually holding on to me</w:t>
                  </w:r>
                  <w:r w:rsidR="0007442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</w:t>
                  </w:r>
                </w:p>
                <w:p w:rsidR="00841411" w:rsidRDefault="00841411">
                  <w:pPr>
                    <w:spacing w:after="200" w:line="264" w:lineRule="auto"/>
                  </w:pPr>
                </w:p>
              </w:tc>
            </w:tr>
          </w:tbl>
          <w:p w:rsidR="00841411" w:rsidRDefault="00841411"/>
        </w:tc>
        <w:tc>
          <w:tcPr>
            <w:tcW w:w="576" w:type="dxa"/>
          </w:tcPr>
          <w:p w:rsidR="00841411" w:rsidRDefault="00841411"/>
        </w:tc>
        <w:tc>
          <w:tcPr>
            <w:tcW w:w="576" w:type="dxa"/>
          </w:tcPr>
          <w:p w:rsidR="00841411" w:rsidRPr="001A252A" w:rsidRDefault="00841411">
            <w:pPr>
              <w:rPr>
                <w:rFonts w:ascii="Georgia" w:hAnsi="Georgia"/>
              </w:rPr>
            </w:pPr>
          </w:p>
        </w:tc>
        <w:tc>
          <w:tcPr>
            <w:tcW w:w="4176" w:type="dxa"/>
          </w:tcPr>
          <w:p w:rsidR="001A252A" w:rsidRPr="001A252A" w:rsidRDefault="001A252A">
            <w:pPr>
              <w:rPr>
                <w:rFonts w:ascii="Georgia" w:hAnsi="Georgia"/>
              </w:rPr>
            </w:pPr>
            <w:r w:rsidRPr="001A252A">
              <w:rPr>
                <w:rFonts w:ascii="Georgia" w:hAnsi="Georgia"/>
                <w:b/>
                <w:sz w:val="28"/>
                <w:szCs w:val="28"/>
              </w:rPr>
              <w:t>“</w:t>
            </w:r>
            <w:r w:rsidRPr="001A252A">
              <w:rPr>
                <w:rFonts w:ascii="Georgia" w:hAnsi="Georgia"/>
                <w:b/>
                <w:sz w:val="28"/>
                <w:szCs w:val="28"/>
                <w:highlight w:val="yellow"/>
              </w:rPr>
              <w:t>NEW RELEASE</w:t>
            </w:r>
            <w:r w:rsidRPr="001A252A">
              <w:rPr>
                <w:rFonts w:ascii="Georgia" w:hAnsi="Georgia"/>
                <w:b/>
                <w:sz w:val="28"/>
                <w:szCs w:val="28"/>
              </w:rPr>
              <w:t>”</w:t>
            </w:r>
          </w:p>
          <w:tbl>
            <w:tblPr>
              <w:tblStyle w:val="TableLayout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176"/>
            </w:tblGrid>
            <w:tr w:rsidR="00841411" w:rsidRPr="001A252A">
              <w:trPr>
                <w:trHeight w:hRule="exact" w:val="7344"/>
              </w:trPr>
              <w:tc>
                <w:tcPr>
                  <w:tcW w:w="5000" w:type="pct"/>
                </w:tcPr>
                <w:p w:rsidR="00841411" w:rsidRPr="001A252A" w:rsidRDefault="00D33194">
                  <w:pPr>
                    <w:pStyle w:val="Heading2"/>
                    <w:spacing w:before="180"/>
                    <w:outlineLvl w:val="1"/>
                    <w:rPr>
                      <w:rFonts w:ascii="Georgia" w:hAnsi="Georgia"/>
                      <w:b/>
                    </w:rPr>
                  </w:pPr>
                  <w:r w:rsidRPr="001A252A">
                    <w:rPr>
                      <w:rFonts w:ascii="Georgia" w:hAnsi="Georgia"/>
                      <w:b/>
                    </w:rPr>
                    <w:t>Passion Fruit</w:t>
                  </w:r>
                </w:p>
                <w:p w:rsidR="00D33194" w:rsidRPr="001A252A" w:rsidRDefault="00D33194" w:rsidP="00D33194">
                  <w:pPr>
                    <w:spacing w:line="360" w:lineRule="auto"/>
                    <w:contextualSpacing/>
                    <w:rPr>
                      <w:rFonts w:ascii="Georgia" w:hAnsi="Georgia" w:cs="Times New Roman"/>
                      <w:b/>
                      <w:sz w:val="28"/>
                      <w:szCs w:val="28"/>
                    </w:rPr>
                  </w:pPr>
                  <w:r w:rsidRPr="001A252A">
                    <w:rPr>
                      <w:rFonts w:ascii="Georgia" w:hAnsi="Georgia" w:cs="Times New Roman"/>
                      <w:b/>
                      <w:sz w:val="28"/>
                      <w:szCs w:val="28"/>
                    </w:rPr>
                    <w:t>BOOK 3</w:t>
                  </w:r>
                </w:p>
                <w:p w:rsidR="00D33194" w:rsidRPr="0033356A" w:rsidRDefault="00D33194" w:rsidP="00D33194">
                  <w:pPr>
                    <w:spacing w:line="240" w:lineRule="auto"/>
                    <w:contextualSpacing/>
                    <w:rPr>
                      <w:rFonts w:ascii="Georgia" w:hAnsi="Georgia" w:cs="Times New Roman"/>
                      <w:sz w:val="24"/>
                      <w:szCs w:val="24"/>
                    </w:rPr>
                  </w:pPr>
                  <w:r w:rsidRPr="0033356A">
                    <w:rPr>
                      <w:rFonts w:ascii="Georgia" w:hAnsi="Georgia" w:cs="Times New Roman"/>
                      <w:b/>
                      <w:sz w:val="24"/>
                      <w:szCs w:val="24"/>
                    </w:rPr>
                    <w:t xml:space="preserve">Passion Fruit </w:t>
                  </w:r>
                  <w:r w:rsidRPr="0033356A">
                    <w:rPr>
                      <w:rFonts w:ascii="Georgia" w:hAnsi="Georgia" w:cs="Times New Roman"/>
                      <w:b/>
                      <w:sz w:val="24"/>
                      <w:szCs w:val="24"/>
                      <w:u w:val="single"/>
                    </w:rPr>
                    <w:t>“Our Passions and Desires”</w:t>
                  </w:r>
                  <w:r w:rsidRPr="0033356A">
                    <w:rPr>
                      <w:rFonts w:ascii="Georgia" w:hAnsi="Georgia" w:cs="Times New Roman"/>
                      <w:sz w:val="24"/>
                      <w:szCs w:val="24"/>
                    </w:rPr>
                    <w:t xml:space="preserve">-  As enticing as the passion fruit’s scent is, sexual sin is so enticing and alluring that its power binds and holds you in bondage and makes you a slave to that sexual sin. </w:t>
                  </w:r>
                </w:p>
                <w:p w:rsidR="00D33194" w:rsidRPr="0033356A" w:rsidRDefault="00D33194" w:rsidP="00D33194">
                  <w:pPr>
                    <w:spacing w:line="240" w:lineRule="auto"/>
                    <w:contextualSpacing/>
                    <w:rPr>
                      <w:rFonts w:ascii="Georgia" w:hAnsi="Georgia" w:cs="Times New Roman"/>
                      <w:sz w:val="24"/>
                      <w:szCs w:val="24"/>
                    </w:rPr>
                  </w:pPr>
                  <w:r w:rsidRPr="0033356A">
                    <w:rPr>
                      <w:rFonts w:ascii="Georgia" w:hAnsi="Georgia" w:cs="Times New Roman"/>
                      <w:sz w:val="24"/>
                      <w:szCs w:val="24"/>
                    </w:rPr>
                    <w:t>Our passions and desires is a subject that you don’t hear preached much from the pulpit. It is taught in our Marriage ministries, but has become taboo in our Single’s Ministries.</w:t>
                  </w:r>
                </w:p>
                <w:p w:rsidR="00D33194" w:rsidRPr="0033356A" w:rsidRDefault="00D33194" w:rsidP="00D33194">
                  <w:pPr>
                    <w:pBdr>
                      <w:bottom w:val="single" w:sz="12" w:space="1" w:color="auto"/>
                    </w:pBdr>
                    <w:spacing w:line="240" w:lineRule="auto"/>
                    <w:contextualSpacing/>
                    <w:rPr>
                      <w:rFonts w:ascii="Georgia" w:hAnsi="Georgia" w:cs="Times New Roman"/>
                      <w:sz w:val="24"/>
                      <w:szCs w:val="24"/>
                    </w:rPr>
                  </w:pPr>
                  <w:r w:rsidRPr="0033356A">
                    <w:rPr>
                      <w:rFonts w:ascii="Georgia" w:hAnsi="Georgia" w:cs="Times New Roman"/>
                      <w:sz w:val="24"/>
                      <w:szCs w:val="24"/>
                    </w:rPr>
                    <w:t xml:space="preserve">These 28 days together are designed to teach us how to crucify our flesh with its passions and desires. The key word is </w:t>
                  </w:r>
                  <w:r w:rsidRPr="0033356A">
                    <w:rPr>
                      <w:rFonts w:ascii="Georgia" w:hAnsi="Georgia" w:cs="Times New Roman"/>
                      <w:b/>
                      <w:sz w:val="24"/>
                      <w:szCs w:val="24"/>
                    </w:rPr>
                    <w:t>Holiness</w:t>
                  </w:r>
                  <w:r w:rsidRPr="0033356A">
                    <w:rPr>
                      <w:rFonts w:ascii="Georgia" w:hAnsi="Georgia" w:cs="Times New Roman"/>
                      <w:sz w:val="24"/>
                      <w:szCs w:val="24"/>
                    </w:rPr>
                    <w:t xml:space="preserve">. God has called us all to a </w:t>
                  </w:r>
                  <w:r w:rsidRPr="0033356A">
                    <w:rPr>
                      <w:rFonts w:ascii="Georgia" w:hAnsi="Georgia" w:cs="Times New Roman"/>
                      <w:b/>
                      <w:sz w:val="24"/>
                      <w:szCs w:val="24"/>
                    </w:rPr>
                    <w:t xml:space="preserve">life of Holiness. </w:t>
                  </w:r>
                  <w:r w:rsidRPr="0033356A">
                    <w:rPr>
                      <w:rFonts w:ascii="Georgia" w:hAnsi="Georgia" w:cs="Times New Roman"/>
                      <w:sz w:val="24"/>
                      <w:szCs w:val="24"/>
                    </w:rPr>
                    <w:t>A life set apart for us to become more and more like Him, one day at a time.</w:t>
                  </w:r>
                </w:p>
                <w:p w:rsidR="00841411" w:rsidRPr="001A252A" w:rsidRDefault="00841411">
                  <w:pPr>
                    <w:spacing w:after="200" w:line="264" w:lineRule="auto"/>
                    <w:rPr>
                      <w:rFonts w:ascii="Georgia" w:hAnsi="Georgia"/>
                    </w:rPr>
                  </w:pPr>
                </w:p>
              </w:tc>
            </w:tr>
            <w:tr w:rsidR="00841411" w:rsidRPr="001A252A">
              <w:trPr>
                <w:trHeight w:hRule="exact" w:val="288"/>
              </w:trPr>
              <w:tc>
                <w:tcPr>
                  <w:tcW w:w="5000" w:type="pct"/>
                </w:tcPr>
                <w:p w:rsidR="00841411" w:rsidRPr="001A252A" w:rsidRDefault="00841411">
                  <w:pPr>
                    <w:rPr>
                      <w:rFonts w:ascii="Georgia" w:hAnsi="Georgia"/>
                    </w:rPr>
                  </w:pPr>
                </w:p>
              </w:tc>
            </w:tr>
            <w:tr w:rsidR="00841411" w:rsidRPr="001A252A">
              <w:trPr>
                <w:trHeight w:hRule="exact" w:val="3168"/>
              </w:trPr>
              <w:tc>
                <w:tcPr>
                  <w:tcW w:w="5000" w:type="pct"/>
                </w:tcPr>
                <w:p w:rsidR="00841411" w:rsidRPr="001A252A" w:rsidRDefault="00D33194">
                  <w:pPr>
                    <w:spacing w:after="200" w:line="264" w:lineRule="auto"/>
                    <w:rPr>
                      <w:rFonts w:ascii="Georgia" w:hAnsi="Georgia"/>
                    </w:rPr>
                  </w:pPr>
                  <w:r w:rsidRPr="001A252A">
                    <w:rPr>
                      <w:rFonts w:ascii="Georgia" w:hAnsi="Georgia"/>
                    </w:rPr>
                    <w:t xml:space="preserve">         </w:t>
                  </w:r>
                  <w:r w:rsidR="00074429" w:rsidRPr="001A252A">
                    <w:rPr>
                      <w:rFonts w:ascii="Georgia" w:hAnsi="Georgia"/>
                      <w:noProof/>
                    </w:rPr>
                    <w:drawing>
                      <wp:inline distT="0" distB="0" distL="0" distR="0">
                        <wp:extent cx="1495425" cy="1935256"/>
                        <wp:effectExtent l="0" t="0" r="0" b="8255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RedBusinessSet_image2.jp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1450" cy="19430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41411" w:rsidRPr="001A252A" w:rsidRDefault="00841411">
            <w:pPr>
              <w:rPr>
                <w:rFonts w:ascii="Georgia" w:hAnsi="Georgia"/>
              </w:rPr>
            </w:pPr>
          </w:p>
        </w:tc>
        <w:tc>
          <w:tcPr>
            <w:tcW w:w="576" w:type="dxa"/>
          </w:tcPr>
          <w:p w:rsidR="00841411" w:rsidRDefault="00841411"/>
        </w:tc>
        <w:tc>
          <w:tcPr>
            <w:tcW w:w="576" w:type="dxa"/>
          </w:tcPr>
          <w:p w:rsidR="00841411" w:rsidRDefault="00841411"/>
        </w:tc>
        <w:tc>
          <w:tcPr>
            <w:tcW w:w="4032" w:type="dxa"/>
          </w:tcPr>
          <w:p w:rsidR="00D33194" w:rsidRDefault="001E04BD">
            <w:r>
              <w:t xml:space="preserve">          </w:t>
            </w:r>
            <w:r w:rsidR="00D33194">
              <w:t xml:space="preserve">   </w:t>
            </w:r>
            <w:r w:rsidR="00D33194">
              <w:rPr>
                <w:noProof/>
              </w:rPr>
              <w:drawing>
                <wp:inline distT="0" distB="0" distL="0" distR="0">
                  <wp:extent cx="1219200" cy="182880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17-06-13 23.07.56-1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638" cy="1833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Layout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032"/>
            </w:tblGrid>
            <w:tr w:rsidR="00841411">
              <w:trPr>
                <w:trHeight w:hRule="exact" w:val="7344"/>
              </w:trPr>
              <w:tc>
                <w:tcPr>
                  <w:tcW w:w="5000" w:type="pct"/>
                </w:tcPr>
                <w:p w:rsidR="00841411" w:rsidRPr="00150B6A" w:rsidRDefault="00D33194">
                  <w:pPr>
                    <w:pStyle w:val="Heading2"/>
                    <w:outlineLvl w:val="1"/>
                    <w:rPr>
                      <w:b/>
                    </w:rPr>
                  </w:pPr>
                  <w:r w:rsidRPr="00150B6A">
                    <w:rPr>
                      <w:b/>
                    </w:rPr>
                    <w:t>Dear Abba Father</w:t>
                  </w:r>
                </w:p>
                <w:p w:rsidR="00D33194" w:rsidRPr="00D33194" w:rsidRDefault="00D33194" w:rsidP="00D33194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331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Book 2</w:t>
                  </w:r>
                </w:p>
                <w:p w:rsidR="00D33194" w:rsidRPr="00D33194" w:rsidRDefault="00D33194" w:rsidP="00D3319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331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Dear Abba, Father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466DE7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“On Prayer”</w:t>
                  </w:r>
                  <w:r w:rsidRPr="00D331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-</w:t>
                  </w:r>
                  <w:r w:rsidRPr="00D3319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In the midst of our trials, God wants to teach us to stay in constant communion with Him. Prayer is a discipline that we all must develop. Just imagine, we have a father who is just waiting to wrap us in His loving arms, hold us, and let us know, “I got you.” </w:t>
                  </w:r>
                </w:p>
                <w:p w:rsidR="00074429" w:rsidRDefault="001E04BD" w:rsidP="00074429">
                  <w:pPr>
                    <w:spacing w:after="200" w:line="264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14:ligatures w14:val="standard"/>
                    </w:rPr>
                    <w:drawing>
                      <wp:inline distT="0" distB="0" distL="0" distR="0">
                        <wp:extent cx="1495795" cy="1495795"/>
                        <wp:effectExtent l="0" t="0" r="9525" b="9525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3843373_704906276365245_6543545427067045979_n.jp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04138" cy="150413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41411" w:rsidRPr="00D33194" w:rsidRDefault="00466DE7" w:rsidP="00074429">
                  <w:pPr>
                    <w:spacing w:after="200" w:line="264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466DE7">
                    <w:rPr>
                      <w:rFonts w:ascii="Monotype Corsiva" w:hAnsi="Monotype Corsiva" w:cs="Times New Roman"/>
                      <w:b/>
                      <w:sz w:val="28"/>
                      <w:szCs w:val="28"/>
                    </w:rPr>
                    <w:t>Minister Nicole Smith</w:t>
                  </w:r>
                </w:p>
              </w:tc>
            </w:tr>
          </w:tbl>
          <w:p w:rsidR="00841411" w:rsidRPr="001E04BD" w:rsidRDefault="001E04BD" w:rsidP="001E04BD">
            <w:pPr>
              <w:jc w:val="center"/>
              <w:rPr>
                <w:rFonts w:ascii="Lucida Calligraphy" w:hAnsi="Lucida Calligraphy"/>
                <w:sz w:val="28"/>
                <w:szCs w:val="28"/>
              </w:rPr>
            </w:pPr>
            <w:r w:rsidRPr="001E04BD">
              <w:rPr>
                <w:rFonts w:ascii="Lucida Calligraphy" w:hAnsi="Lucida Calligraphy"/>
                <w:sz w:val="28"/>
                <w:szCs w:val="28"/>
              </w:rPr>
              <w:t>Minister Nicole Smith</w:t>
            </w:r>
          </w:p>
        </w:tc>
      </w:tr>
    </w:tbl>
    <w:p w:rsidR="00841411" w:rsidRDefault="00841411">
      <w:pPr>
        <w:pStyle w:val="NoSpacing"/>
      </w:pPr>
    </w:p>
    <w:sectPr w:rsidR="00841411">
      <w:pgSz w:w="15840" w:h="12240" w:orient="landscape"/>
      <w:pgMar w:top="720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SINGLDMonotype Corsiva">
    <w:altName w:val="Cambria"/>
    <w:panose1 w:val="00000000000000000000"/>
    <w:charset w:val="00"/>
    <w:family w:val="roman"/>
    <w:notTrueType/>
    <w:pitch w:val="default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7B0B6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3D3"/>
    <w:rsid w:val="00074429"/>
    <w:rsid w:val="00150B6A"/>
    <w:rsid w:val="00196CF1"/>
    <w:rsid w:val="001A252A"/>
    <w:rsid w:val="001E04BD"/>
    <w:rsid w:val="0033356A"/>
    <w:rsid w:val="00466DE7"/>
    <w:rsid w:val="005108F2"/>
    <w:rsid w:val="00516343"/>
    <w:rsid w:val="005C2B8F"/>
    <w:rsid w:val="006209CF"/>
    <w:rsid w:val="00841411"/>
    <w:rsid w:val="008D0A7F"/>
    <w:rsid w:val="00D33194"/>
    <w:rsid w:val="00D675F2"/>
    <w:rsid w:val="00DB73D3"/>
    <w:rsid w:val="00EF1BE4"/>
    <w:rsid w:val="00F1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7BAF46-68F7-40D4-BCA0-D6718576E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C483D" w:themeColor="text2"/>
        <w:kern w:val="2"/>
        <w:lang w:val="en-US" w:eastAsia="ja-JP" w:bidi="ar-SA"/>
        <w14:ligatures w14:val="standard"/>
      </w:rPr>
    </w:rPrDefault>
    <w:pPrDefault>
      <w:pPr>
        <w:spacing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A41"/>
    <w:pPr>
      <w:spacing w:after="160" w:line="259" w:lineRule="auto"/>
    </w:pPr>
    <w:rPr>
      <w:color w:val="auto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2"/>
    <w:qFormat/>
    <w:pPr>
      <w:keepNext/>
      <w:keepLines/>
      <w:spacing w:before="240" w:after="180" w:line="216" w:lineRule="auto"/>
      <w:outlineLvl w:val="0"/>
    </w:pPr>
    <w:rPr>
      <w:rFonts w:asciiTheme="majorHAnsi" w:eastAsiaTheme="majorEastAsia" w:hAnsiTheme="majorHAnsi" w:cstheme="majorBidi"/>
      <w:color w:val="F24F4F" w:themeColor="accent1"/>
      <w:kern w:val="2"/>
      <w:sz w:val="56"/>
      <w:szCs w:val="20"/>
      <w:lang w:eastAsia="ja-JP"/>
      <w14:ligatures w14:val="standard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pPr>
      <w:keepNext/>
      <w:keepLines/>
      <w:pBdr>
        <w:bottom w:val="single" w:sz="4" w:space="4" w:color="F24F4F" w:themeColor="accent1"/>
      </w:pBdr>
      <w:spacing w:before="480" w:line="216" w:lineRule="auto"/>
      <w:outlineLvl w:val="1"/>
    </w:pPr>
    <w:rPr>
      <w:rFonts w:asciiTheme="majorHAnsi" w:eastAsiaTheme="majorEastAsia" w:hAnsiTheme="majorHAnsi" w:cstheme="majorBidi"/>
      <w:color w:val="F24F4F" w:themeColor="accent1"/>
      <w:kern w:val="2"/>
      <w:sz w:val="36"/>
      <w:szCs w:val="20"/>
      <w:lang w:eastAsia="ja-JP"/>
      <w14:ligatures w14:val="standard"/>
    </w:rPr>
  </w:style>
  <w:style w:type="paragraph" w:styleId="Heading3">
    <w:name w:val="heading 3"/>
    <w:basedOn w:val="Normal"/>
    <w:next w:val="Normal"/>
    <w:link w:val="Heading3Char"/>
    <w:uiPriority w:val="2"/>
    <w:unhideWhenUsed/>
    <w:qFormat/>
    <w:pPr>
      <w:keepNext/>
      <w:keepLines/>
      <w:spacing w:before="360" w:after="180" w:line="240" w:lineRule="auto"/>
      <w:outlineLvl w:val="2"/>
    </w:pPr>
    <w:rPr>
      <w:b/>
      <w:bCs/>
      <w:color w:val="4C483D" w:themeColor="text2"/>
      <w:kern w:val="2"/>
      <w:sz w:val="26"/>
      <w:szCs w:val="20"/>
      <w:lang w:eastAsia="ja-JP"/>
      <w14:ligatures w14:val="standar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ayout">
    <w:name w:val="Table Layout"/>
    <w:basedOn w:val="TableNorma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styleId="NoSpacing">
    <w:name w:val="No Spacing"/>
    <w:uiPriority w:val="5"/>
    <w:qFormat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3"/>
    <w:qFormat/>
    <w:pPr>
      <w:spacing w:after="120" w:line="211" w:lineRule="auto"/>
      <w:contextualSpacing/>
    </w:pPr>
    <w:rPr>
      <w:rFonts w:asciiTheme="majorHAnsi" w:eastAsiaTheme="majorEastAsia" w:hAnsiTheme="majorHAnsi" w:cstheme="majorBidi"/>
      <w:color w:val="F24F4F" w:themeColor="accent1"/>
      <w:kern w:val="28"/>
      <w:sz w:val="72"/>
      <w:szCs w:val="20"/>
      <w:lang w:eastAsia="ja-JP"/>
      <w14:ligatures w14:val="standard"/>
    </w:rPr>
  </w:style>
  <w:style w:type="character" w:customStyle="1" w:styleId="TitleChar">
    <w:name w:val="Title Char"/>
    <w:basedOn w:val="DefaultParagraphFont"/>
    <w:link w:val="Title"/>
    <w:uiPriority w:val="3"/>
    <w:rPr>
      <w:rFonts w:asciiTheme="majorHAnsi" w:eastAsiaTheme="majorEastAsia" w:hAnsiTheme="majorHAnsi" w:cstheme="majorBidi"/>
      <w:color w:val="F24F4F" w:themeColor="accent1"/>
      <w:kern w:val="28"/>
      <w:sz w:val="72"/>
    </w:rPr>
  </w:style>
  <w:style w:type="paragraph" w:styleId="Subtitle">
    <w:name w:val="Subtitle"/>
    <w:basedOn w:val="Normal"/>
    <w:next w:val="Normal"/>
    <w:link w:val="SubtitleChar"/>
    <w:uiPriority w:val="4"/>
    <w:qFormat/>
    <w:pPr>
      <w:numPr>
        <w:ilvl w:val="1"/>
      </w:numPr>
      <w:spacing w:before="180" w:after="0" w:line="288" w:lineRule="auto"/>
    </w:pPr>
    <w:rPr>
      <w:color w:val="4C483D" w:themeColor="text2"/>
      <w:kern w:val="2"/>
      <w:sz w:val="28"/>
      <w:szCs w:val="20"/>
      <w:lang w:eastAsia="ja-JP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4"/>
    <w:rPr>
      <w:sz w:val="28"/>
    </w:rPr>
  </w:style>
  <w:style w:type="paragraph" w:customStyle="1" w:styleId="Organization">
    <w:name w:val="Organization"/>
    <w:basedOn w:val="Normal"/>
    <w:next w:val="Normal"/>
    <w:uiPriority w:val="5"/>
    <w:qFormat/>
    <w:pPr>
      <w:pBdr>
        <w:bottom w:val="single" w:sz="4" w:space="3" w:color="F24F4F" w:themeColor="accent1"/>
      </w:pBdr>
      <w:spacing w:after="60" w:line="264" w:lineRule="auto"/>
    </w:pPr>
    <w:rPr>
      <w:rFonts w:asciiTheme="majorHAnsi" w:eastAsiaTheme="majorEastAsia" w:hAnsiTheme="majorHAnsi" w:cstheme="majorBidi"/>
      <w:color w:val="F24F4F" w:themeColor="accent1"/>
      <w:kern w:val="2"/>
      <w:sz w:val="24"/>
      <w:szCs w:val="20"/>
      <w:lang w:eastAsia="ja-JP"/>
      <w14:ligatures w14:val="standard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Recipient">
    <w:name w:val="Recipient"/>
    <w:basedOn w:val="Normal"/>
    <w:uiPriority w:val="2"/>
    <w:qFormat/>
    <w:pPr>
      <w:spacing w:before="1100" w:after="0" w:line="240" w:lineRule="auto"/>
      <w:ind w:left="1800"/>
      <w:contextualSpacing/>
    </w:pPr>
    <w:rPr>
      <w:color w:val="4C483D" w:themeColor="text2"/>
      <w:kern w:val="2"/>
      <w:sz w:val="20"/>
      <w:szCs w:val="20"/>
      <w:lang w:eastAsia="ja-JP"/>
      <w14:ligatures w14:val="standard"/>
    </w:rPr>
  </w:style>
  <w:style w:type="character" w:customStyle="1" w:styleId="Heading1Char">
    <w:name w:val="Heading 1 Char"/>
    <w:basedOn w:val="DefaultParagraphFont"/>
    <w:link w:val="Heading1"/>
    <w:uiPriority w:val="2"/>
    <w:rPr>
      <w:rFonts w:asciiTheme="majorHAnsi" w:eastAsiaTheme="majorEastAsia" w:hAnsiTheme="majorHAnsi" w:cstheme="majorBidi"/>
      <w:color w:val="F24F4F" w:themeColor="accent1"/>
      <w:sz w:val="56"/>
    </w:rPr>
  </w:style>
  <w:style w:type="paragraph" w:styleId="BlockText">
    <w:name w:val="Block Text"/>
    <w:basedOn w:val="Normal"/>
    <w:uiPriority w:val="2"/>
    <w:unhideWhenUsed/>
    <w:qFormat/>
    <w:pPr>
      <w:spacing w:before="260" w:after="260" w:line="288" w:lineRule="auto"/>
      <w:ind w:left="288" w:right="288"/>
    </w:pPr>
    <w:rPr>
      <w:color w:val="FFFFFF" w:themeColor="background1"/>
      <w:kern w:val="2"/>
      <w:sz w:val="28"/>
      <w:szCs w:val="20"/>
      <w:lang w:eastAsia="ja-JP"/>
      <w14:ligatures w14:val="standard"/>
    </w:rPr>
  </w:style>
  <w:style w:type="character" w:customStyle="1" w:styleId="Heading2Char">
    <w:name w:val="Heading 2 Char"/>
    <w:basedOn w:val="DefaultParagraphFont"/>
    <w:link w:val="Heading2"/>
    <w:uiPriority w:val="2"/>
    <w:rPr>
      <w:rFonts w:asciiTheme="majorHAnsi" w:eastAsiaTheme="majorEastAsia" w:hAnsiTheme="majorHAnsi" w:cstheme="majorBidi"/>
      <w:color w:val="F24F4F" w:themeColor="accent1"/>
      <w:sz w:val="36"/>
    </w:rPr>
  </w:style>
  <w:style w:type="character" w:customStyle="1" w:styleId="Heading3Char">
    <w:name w:val="Heading 3 Char"/>
    <w:basedOn w:val="DefaultParagraphFont"/>
    <w:link w:val="Heading3"/>
    <w:uiPriority w:val="2"/>
    <w:rPr>
      <w:b/>
      <w:bCs/>
      <w:sz w:val="26"/>
    </w:rPr>
  </w:style>
  <w:style w:type="paragraph" w:styleId="Quote">
    <w:name w:val="Quote"/>
    <w:basedOn w:val="Normal"/>
    <w:next w:val="Normal"/>
    <w:link w:val="QuoteChar"/>
    <w:uiPriority w:val="2"/>
    <w:unhideWhenUsed/>
    <w:qFormat/>
    <w:pPr>
      <w:spacing w:before="200" w:line="288" w:lineRule="auto"/>
    </w:pPr>
    <w:rPr>
      <w:rFonts w:asciiTheme="majorHAnsi" w:eastAsiaTheme="majorEastAsia" w:hAnsiTheme="majorHAnsi" w:cstheme="majorBidi"/>
      <w:i/>
      <w:iCs/>
      <w:color w:val="F24F4F" w:themeColor="accent1"/>
      <w:kern w:val="2"/>
      <w:sz w:val="20"/>
      <w:szCs w:val="20"/>
      <w:lang w:eastAsia="ja-JP"/>
      <w14:ligatures w14:val="standard"/>
    </w:rPr>
  </w:style>
  <w:style w:type="character" w:customStyle="1" w:styleId="QuoteChar">
    <w:name w:val="Quote Char"/>
    <w:basedOn w:val="DefaultParagraphFont"/>
    <w:link w:val="Quote"/>
    <w:uiPriority w:val="2"/>
    <w:rPr>
      <w:rFonts w:asciiTheme="majorHAnsi" w:eastAsiaTheme="majorEastAsia" w:hAnsiTheme="majorHAnsi" w:cstheme="majorBidi"/>
      <w:i/>
      <w:iCs/>
      <w:color w:val="F24F4F" w:themeColor="accent1"/>
    </w:rPr>
  </w:style>
  <w:style w:type="paragraph" w:customStyle="1" w:styleId="BlockHeading">
    <w:name w:val="Block Heading"/>
    <w:basedOn w:val="Normal"/>
    <w:uiPriority w:val="2"/>
    <w:qFormat/>
    <w:pPr>
      <w:spacing w:before="160" w:after="180" w:line="240" w:lineRule="auto"/>
      <w:ind w:left="288" w:right="288"/>
    </w:pPr>
    <w:rPr>
      <w:rFonts w:asciiTheme="majorHAnsi" w:eastAsiaTheme="majorEastAsia" w:hAnsiTheme="majorHAnsi" w:cstheme="majorBidi"/>
      <w:color w:val="FFFFFF" w:themeColor="background1"/>
      <w:kern w:val="2"/>
      <w:sz w:val="36"/>
      <w:szCs w:val="20"/>
      <w:lang w:eastAsia="ja-JP"/>
      <w14:ligatures w14:val="standard"/>
    </w:rPr>
  </w:style>
  <w:style w:type="paragraph" w:customStyle="1" w:styleId="BlockText2">
    <w:name w:val="Block Text 2"/>
    <w:basedOn w:val="Normal"/>
    <w:uiPriority w:val="2"/>
    <w:qFormat/>
    <w:pPr>
      <w:spacing w:line="240" w:lineRule="auto"/>
      <w:ind w:left="288" w:right="288"/>
    </w:pPr>
    <w:rPr>
      <w:color w:val="FFFFFF" w:themeColor="background1"/>
      <w:kern w:val="2"/>
      <w:szCs w:val="20"/>
      <w:lang w:eastAsia="ja-JP"/>
      <w14:ligatures w14:val="standard"/>
    </w:rPr>
  </w:style>
  <w:style w:type="paragraph" w:styleId="ListBullet">
    <w:name w:val="List Bullet"/>
    <w:basedOn w:val="Normal"/>
    <w:uiPriority w:val="2"/>
    <w:unhideWhenUsed/>
    <w:qFormat/>
    <w:pPr>
      <w:numPr>
        <w:numId w:val="1"/>
      </w:numPr>
      <w:spacing w:after="120" w:line="264" w:lineRule="auto"/>
    </w:pPr>
    <w:rPr>
      <w:color w:val="4C483D" w:themeColor="text2"/>
      <w:kern w:val="2"/>
      <w:sz w:val="20"/>
      <w:szCs w:val="20"/>
      <w:lang w:eastAsia="ja-JP"/>
      <w14:ligatures w14:val="standard"/>
    </w:rPr>
  </w:style>
  <w:style w:type="character" w:styleId="Hyperlink">
    <w:name w:val="Hyperlink"/>
    <w:basedOn w:val="DefaultParagraphFont"/>
    <w:uiPriority w:val="99"/>
    <w:unhideWhenUsed/>
    <w:rsid w:val="00F15A41"/>
    <w:rPr>
      <w:color w:val="4C483D" w:themeColor="hyperlink"/>
      <w:u w:val="single"/>
    </w:rPr>
  </w:style>
  <w:style w:type="character" w:customStyle="1" w:styleId="50f7">
    <w:name w:val="_50f7"/>
    <w:basedOn w:val="DefaultParagraphFont"/>
    <w:rsid w:val="00F15A41"/>
  </w:style>
  <w:style w:type="paragraph" w:styleId="BalloonText">
    <w:name w:val="Balloon Text"/>
    <w:basedOn w:val="Normal"/>
    <w:link w:val="BalloonTextChar"/>
    <w:uiPriority w:val="99"/>
    <w:semiHidden/>
    <w:unhideWhenUsed/>
    <w:rsid w:val="001A2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52A"/>
    <w:rPr>
      <w:rFonts w:ascii="Segoe UI" w:hAnsi="Segoe UI" w:cs="Segoe UI"/>
      <w:color w:val="auto"/>
      <w:kern w:val="0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lms@openedpalms.com" TargetMode="Externa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lms@openedpalms.com" TargetMode="Externa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ole\AppData\Roaming\Microsoft\Templates\Company%20Brochu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7B6B7628F814E83A7007613A709F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83D712-9D92-4A3F-9798-537CF370C577}"/>
      </w:docPartPr>
      <w:docPartBody>
        <w:p w:rsidR="00FF146C" w:rsidRDefault="00FF146C">
          <w:pPr>
            <w:pStyle w:val="57B6B7628F814E83A7007613A709F75A"/>
          </w:pPr>
          <w:r>
            <w:t>[Company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SINGLDMonotype Corsiva">
    <w:altName w:val="Cambria"/>
    <w:panose1 w:val="00000000000000000000"/>
    <w:charset w:val="00"/>
    <w:family w:val="roman"/>
    <w:notTrueType/>
    <w:pitch w:val="default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46C"/>
    <w:rsid w:val="00FF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E3CB0F48E7B44B8B36BD8E71A894D7F">
    <w:name w:val="AE3CB0F48E7B44B8B36BD8E71A894D7F"/>
  </w:style>
  <w:style w:type="paragraph" w:customStyle="1" w:styleId="8225B5FAD07B44EF8430B0225ABD80D2">
    <w:name w:val="8225B5FAD07B44EF8430B0225ABD80D2"/>
  </w:style>
  <w:style w:type="paragraph" w:customStyle="1" w:styleId="57B6B7628F814E83A7007613A709F75A">
    <w:name w:val="57B6B7628F814E83A7007613A709F75A"/>
  </w:style>
  <w:style w:type="paragraph" w:customStyle="1" w:styleId="9FA96D4E172B44BCB042805F599A3FF7">
    <w:name w:val="9FA96D4E172B44BCB042805F599A3FF7"/>
  </w:style>
  <w:style w:type="paragraph" w:customStyle="1" w:styleId="341095DC30784B9ABDFD0E5EB90628D2">
    <w:name w:val="341095DC30784B9ABDFD0E5EB90628D2"/>
  </w:style>
  <w:style w:type="paragraph" w:customStyle="1" w:styleId="1B348F487DDC489A88C52867E94CE5C1">
    <w:name w:val="1B348F487DDC489A88C52867E94CE5C1"/>
  </w:style>
  <w:style w:type="paragraph" w:customStyle="1" w:styleId="C901C28FD4824598B89EBCF7C746289A">
    <w:name w:val="C901C28FD4824598B89EBCF7C746289A"/>
  </w:style>
  <w:style w:type="paragraph" w:customStyle="1" w:styleId="67843A08844345D2935D6C5D1E3E3A4D">
    <w:name w:val="67843A08844345D2935D6C5D1E3E3A4D"/>
  </w:style>
  <w:style w:type="paragraph" w:customStyle="1" w:styleId="99B24F75162D467EBB63AA7A6438A3DE">
    <w:name w:val="99B24F75162D467EBB63AA7A6438A3DE"/>
  </w:style>
  <w:style w:type="paragraph" w:customStyle="1" w:styleId="5E1E75E439E14E40A6EC365F71C0EC6A">
    <w:name w:val="5E1E75E439E14E40A6EC365F71C0EC6A"/>
  </w:style>
  <w:style w:type="paragraph" w:customStyle="1" w:styleId="F6954DA9C8F047F2883002F8A6694088">
    <w:name w:val="F6954DA9C8F047F2883002F8A6694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Red Business Set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6837CD04-C285-4EC8-803D-259CDCD27E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Company Brochure</Template>
  <TotalTime>179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Opened Palms Ministry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</dc:creator>
  <cp:keywords/>
  <cp:lastModifiedBy>Nicole Smith</cp:lastModifiedBy>
  <cp:revision>8</cp:revision>
  <cp:lastPrinted>2017-12-01T21:03:00Z</cp:lastPrinted>
  <dcterms:created xsi:type="dcterms:W3CDTF">2017-08-30T00:41:00Z</dcterms:created>
  <dcterms:modified xsi:type="dcterms:W3CDTF">2017-12-01T21:03:00Z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TC029334729991</vt:lpwstr>
  </property>
</Properties>
</file>